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B5A" w:rsidRDefault="00B12B5A" w:rsidP="00FC3C43">
      <w:pPr>
        <w:jc w:val="center"/>
        <w:rPr>
          <w:b/>
          <w:sz w:val="28"/>
          <w:szCs w:val="24"/>
        </w:rPr>
      </w:pPr>
      <w:r w:rsidRPr="00FB651E">
        <w:rPr>
          <w:b/>
          <w:sz w:val="28"/>
          <w:szCs w:val="24"/>
        </w:rPr>
        <w:t xml:space="preserve">Аннотация к рабочей программе инструктора по физической культуре </w:t>
      </w:r>
    </w:p>
    <w:p w:rsidR="00B12B5A" w:rsidRDefault="00B12B5A" w:rsidP="00FC3C43">
      <w:pPr>
        <w:jc w:val="center"/>
        <w:rPr>
          <w:b/>
          <w:sz w:val="28"/>
          <w:szCs w:val="24"/>
        </w:rPr>
      </w:pPr>
    </w:p>
    <w:p w:rsidR="00B12B5A" w:rsidRPr="0021201C" w:rsidRDefault="00B12B5A" w:rsidP="00FC3C43">
      <w:pPr>
        <w:jc w:val="center"/>
        <w:rPr>
          <w:b/>
          <w:sz w:val="24"/>
          <w:szCs w:val="24"/>
        </w:rPr>
      </w:pPr>
    </w:p>
    <w:p w:rsidR="00B12B5A" w:rsidRPr="00FB651E" w:rsidRDefault="00B12B5A" w:rsidP="00FB651E">
      <w:pPr>
        <w:spacing w:line="360" w:lineRule="auto"/>
        <w:ind w:firstLine="709"/>
        <w:jc w:val="both"/>
        <w:rPr>
          <w:sz w:val="28"/>
          <w:szCs w:val="28"/>
        </w:rPr>
      </w:pPr>
      <w:r w:rsidRPr="00FB651E">
        <w:rPr>
          <w:sz w:val="28"/>
          <w:szCs w:val="28"/>
        </w:rPr>
        <w:t>Рабочая программа инструктора по физкультуре составлена для реализации Основной образовательной программы МАДОУ «Детский сад  №</w:t>
      </w:r>
      <w:r>
        <w:rPr>
          <w:sz w:val="28"/>
          <w:szCs w:val="28"/>
        </w:rPr>
        <w:t>262</w:t>
      </w:r>
      <w:r w:rsidRPr="00FB651E">
        <w:rPr>
          <w:sz w:val="28"/>
          <w:szCs w:val="28"/>
        </w:rPr>
        <w:t>» в образовательной области «Физическое развитие», за основу взята Примерная общеобразовательная программа дошкольного учреждения «От рождения до школы» под редакцией Л. И. Пензулаевой (Соответствует ФГОС).</w:t>
      </w:r>
    </w:p>
    <w:p w:rsidR="00B12B5A" w:rsidRPr="00FB651E" w:rsidRDefault="00B12B5A" w:rsidP="00FB651E">
      <w:pPr>
        <w:spacing w:line="360" w:lineRule="auto"/>
        <w:ind w:firstLine="709"/>
        <w:jc w:val="both"/>
        <w:rPr>
          <w:sz w:val="28"/>
          <w:szCs w:val="28"/>
        </w:rPr>
      </w:pPr>
      <w:r w:rsidRPr="00FB651E">
        <w:rPr>
          <w:b/>
          <w:sz w:val="28"/>
          <w:szCs w:val="28"/>
        </w:rPr>
        <w:t>Цель программы</w:t>
      </w:r>
    </w:p>
    <w:p w:rsidR="00B12B5A" w:rsidRPr="00FB651E" w:rsidRDefault="00B12B5A" w:rsidP="00FB651E">
      <w:pPr>
        <w:tabs>
          <w:tab w:val="num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FB651E">
        <w:rPr>
          <w:sz w:val="28"/>
          <w:szCs w:val="28"/>
        </w:rPr>
        <w:t>    Сохранение и укрепление здоровья детей, формирование у родителей, педагогов, воспитанников ответственности в деле сохранения собственного здоровья, создание условий для становления творческой, интеллектуальной, духовно и физически развитой личности, способной  к осознанному саморазвитию.</w:t>
      </w:r>
    </w:p>
    <w:p w:rsidR="00B12B5A" w:rsidRPr="00FB651E" w:rsidRDefault="00B12B5A" w:rsidP="00FB651E">
      <w:pPr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 w:rsidRPr="00FB651E">
        <w:rPr>
          <w:sz w:val="28"/>
          <w:szCs w:val="28"/>
        </w:rPr>
        <w:t xml:space="preserve"> </w:t>
      </w:r>
      <w:r w:rsidRPr="00FB651E">
        <w:rPr>
          <w:b/>
          <w:sz w:val="28"/>
          <w:szCs w:val="28"/>
        </w:rPr>
        <w:t>Задачи программы</w:t>
      </w:r>
    </w:p>
    <w:p w:rsidR="00B12B5A" w:rsidRPr="00FB651E" w:rsidRDefault="00B12B5A" w:rsidP="00FB651E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 w:rsidRPr="00FB651E">
        <w:rPr>
          <w:sz w:val="28"/>
          <w:szCs w:val="28"/>
        </w:rPr>
        <w:t>Содействовать приобретению двигательного опыта детей, повышению уровня ежедневной двигательной активности, становлению целенаправленности и саморегуляции в двигательной сфере;</w:t>
      </w:r>
    </w:p>
    <w:p w:rsidR="00B12B5A" w:rsidRPr="00FB651E" w:rsidRDefault="00B12B5A" w:rsidP="00FB651E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FB651E">
        <w:rPr>
          <w:sz w:val="28"/>
          <w:szCs w:val="28"/>
        </w:rPr>
        <w:t>развивать двигательные качества и способности детей: ловкость, быстроту, гибкость, силу, общую выносливость;</w:t>
      </w:r>
    </w:p>
    <w:p w:rsidR="00B12B5A" w:rsidRPr="00FB651E" w:rsidRDefault="00B12B5A" w:rsidP="00FB651E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FB651E">
        <w:rPr>
          <w:sz w:val="28"/>
          <w:szCs w:val="28"/>
        </w:rPr>
        <w:t>создавать условия для формирования опорно-двигательной системы организма, выполнения основных движений (ходьба, бег, прыжки), овладения подвижными играми с правилами;</w:t>
      </w:r>
    </w:p>
    <w:p w:rsidR="00B12B5A" w:rsidRPr="00FB651E" w:rsidRDefault="00B12B5A" w:rsidP="00FB651E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FB651E">
        <w:rPr>
          <w:sz w:val="28"/>
          <w:szCs w:val="28"/>
        </w:rPr>
        <w:t>развивать интерес к спорту, расширять представления детей о некоторых видах спорта;</w:t>
      </w:r>
    </w:p>
    <w:p w:rsidR="00B12B5A" w:rsidRPr="00FB651E" w:rsidRDefault="00B12B5A" w:rsidP="00FB651E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FB651E">
        <w:rPr>
          <w:sz w:val="28"/>
          <w:szCs w:val="28"/>
        </w:rPr>
        <w:t>способствовать становлению ценностей здорового образа жизни, овладению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B12B5A" w:rsidRPr="00FB651E" w:rsidRDefault="00B12B5A" w:rsidP="00FB651E">
      <w:pPr>
        <w:spacing w:line="360" w:lineRule="auto"/>
        <w:ind w:firstLine="709"/>
        <w:jc w:val="both"/>
        <w:rPr>
          <w:sz w:val="28"/>
          <w:szCs w:val="28"/>
        </w:rPr>
      </w:pPr>
      <w:r w:rsidRPr="00FB651E">
        <w:rPr>
          <w:sz w:val="28"/>
          <w:szCs w:val="28"/>
        </w:rPr>
        <w:t xml:space="preserve">       </w:t>
      </w:r>
      <w:r w:rsidRPr="00FB651E">
        <w:rPr>
          <w:i/>
          <w:sz w:val="28"/>
          <w:szCs w:val="28"/>
        </w:rPr>
        <w:t>В целевом разделе</w:t>
      </w:r>
      <w:r w:rsidRPr="00FB651E">
        <w:rPr>
          <w:sz w:val="28"/>
          <w:szCs w:val="28"/>
        </w:rPr>
        <w:t xml:space="preserve"> обозначены принципы,  возрастные особенности физического развития детей от 3 до 7 лет,  планируемые результаты освоения программы по образовательной области «Физическое развитие».</w:t>
      </w:r>
    </w:p>
    <w:p w:rsidR="00B12B5A" w:rsidRPr="00FB651E" w:rsidRDefault="00B12B5A" w:rsidP="00FB651E">
      <w:pPr>
        <w:spacing w:line="360" w:lineRule="auto"/>
        <w:ind w:firstLine="709"/>
        <w:jc w:val="both"/>
        <w:rPr>
          <w:sz w:val="28"/>
          <w:szCs w:val="28"/>
        </w:rPr>
      </w:pPr>
      <w:r w:rsidRPr="00FB651E">
        <w:rPr>
          <w:i/>
          <w:sz w:val="28"/>
          <w:szCs w:val="28"/>
        </w:rPr>
        <w:t>Содержательный раздел</w:t>
      </w:r>
      <w:r w:rsidRPr="00FB651E">
        <w:rPr>
          <w:sz w:val="28"/>
          <w:szCs w:val="28"/>
        </w:rPr>
        <w:t xml:space="preserve"> программы включает </w:t>
      </w:r>
      <w:bookmarkStart w:id="0" w:name="интеграция"/>
      <w:r w:rsidRPr="00FB651E">
        <w:rPr>
          <w:sz w:val="28"/>
          <w:szCs w:val="28"/>
        </w:rPr>
        <w:t>описание интеграции образовательной области «Физическая культура» в другие образовательные област</w:t>
      </w:r>
      <w:bookmarkEnd w:id="0"/>
      <w:r w:rsidRPr="00FB651E">
        <w:rPr>
          <w:sz w:val="28"/>
          <w:szCs w:val="28"/>
        </w:rPr>
        <w:t>и; описание форм, способов, методов и средств реализации программы с учётом возрастных и индивидуальных особенностей воспитанников; особенности взаимодействия с семьями воспитанников по физкультурному направлению.</w:t>
      </w:r>
    </w:p>
    <w:p w:rsidR="00B12B5A" w:rsidRPr="00FB651E" w:rsidRDefault="00B12B5A" w:rsidP="00FB651E">
      <w:pPr>
        <w:pStyle w:val="Heading2"/>
        <w:spacing w:line="360" w:lineRule="auto"/>
        <w:ind w:firstLine="709"/>
        <w:jc w:val="both"/>
        <w:rPr>
          <w:szCs w:val="28"/>
        </w:rPr>
      </w:pPr>
      <w:r w:rsidRPr="00FB651E">
        <w:rPr>
          <w:i/>
          <w:szCs w:val="28"/>
        </w:rPr>
        <w:t>Организационный раздел</w:t>
      </w:r>
      <w:r w:rsidRPr="00FB651E">
        <w:rPr>
          <w:szCs w:val="28"/>
        </w:rPr>
        <w:t xml:space="preserve"> содержит описание материально-технического обеспечения программы, обеспеченность методическими материалами</w:t>
      </w:r>
      <w:r>
        <w:rPr>
          <w:szCs w:val="28"/>
        </w:rPr>
        <w:t>,</w:t>
      </w:r>
      <w:r w:rsidRPr="00FB651E">
        <w:rPr>
          <w:szCs w:val="28"/>
        </w:rPr>
        <w:t xml:space="preserve"> средствами обучения и</w:t>
      </w:r>
      <w:r>
        <w:rPr>
          <w:szCs w:val="28"/>
        </w:rPr>
        <w:t xml:space="preserve"> воспитания. В</w:t>
      </w:r>
      <w:bookmarkStart w:id="1" w:name="_GoBack"/>
      <w:bookmarkEnd w:id="1"/>
      <w:r>
        <w:rPr>
          <w:szCs w:val="28"/>
        </w:rPr>
        <w:t>ключает модель системы</w:t>
      </w:r>
      <w:r w:rsidRPr="00FB651E">
        <w:rPr>
          <w:szCs w:val="28"/>
        </w:rPr>
        <w:t xml:space="preserve"> физкультурно-оздоровительной работы</w:t>
      </w:r>
      <w:r>
        <w:rPr>
          <w:szCs w:val="28"/>
        </w:rPr>
        <w:t xml:space="preserve"> ДОУ, схему организации</w:t>
      </w:r>
      <w:r w:rsidRPr="00FB651E">
        <w:rPr>
          <w:szCs w:val="28"/>
        </w:rPr>
        <w:t xml:space="preserve"> двигательного режима</w:t>
      </w:r>
      <w:r>
        <w:rPr>
          <w:szCs w:val="28"/>
        </w:rPr>
        <w:t>, п</w:t>
      </w:r>
      <w:r w:rsidRPr="00FB651E">
        <w:rPr>
          <w:szCs w:val="28"/>
        </w:rPr>
        <w:t>ерспективное тематическое планирование</w:t>
      </w:r>
      <w:r>
        <w:rPr>
          <w:szCs w:val="28"/>
        </w:rPr>
        <w:t xml:space="preserve"> организованной образовательной деятельности с детьми от 3 до 7 лет.</w:t>
      </w:r>
    </w:p>
    <w:sectPr w:rsidR="00B12B5A" w:rsidRPr="00FB651E" w:rsidSect="00507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D06E68"/>
    <w:multiLevelType w:val="hybridMultilevel"/>
    <w:tmpl w:val="B0A2D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3854"/>
    <w:rsid w:val="001678EB"/>
    <w:rsid w:val="0021201C"/>
    <w:rsid w:val="00504C36"/>
    <w:rsid w:val="00507590"/>
    <w:rsid w:val="00527843"/>
    <w:rsid w:val="005D6782"/>
    <w:rsid w:val="00872ED3"/>
    <w:rsid w:val="009C308C"/>
    <w:rsid w:val="00B12B5A"/>
    <w:rsid w:val="00C91022"/>
    <w:rsid w:val="00D4615A"/>
    <w:rsid w:val="00E2055E"/>
    <w:rsid w:val="00F03854"/>
    <w:rsid w:val="00FB651E"/>
    <w:rsid w:val="00FC3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C4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27843"/>
    <w:pPr>
      <w:keepNext/>
      <w:widowControl/>
      <w:suppressAutoHyphens/>
      <w:autoSpaceDE/>
      <w:adjustRightInd/>
      <w:outlineLvl w:val="1"/>
    </w:pPr>
    <w:rPr>
      <w:rFonts w:cs="Calibri"/>
      <w:kern w:val="3"/>
      <w:sz w:val="28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527843"/>
    <w:rPr>
      <w:rFonts w:ascii="Times New Roman" w:hAnsi="Times New Roman" w:cs="Calibri"/>
      <w:kern w:val="3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74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2</Pages>
  <Words>358</Words>
  <Characters>2042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 к рабочей программе инструктора по физической культуре </dc:title>
  <dc:subject/>
  <dc:creator>Admin</dc:creator>
  <cp:keywords/>
  <dc:description/>
  <cp:lastModifiedBy>User</cp:lastModifiedBy>
  <cp:revision>3</cp:revision>
  <dcterms:created xsi:type="dcterms:W3CDTF">2021-01-18T11:33:00Z</dcterms:created>
  <dcterms:modified xsi:type="dcterms:W3CDTF">2021-01-18T11:57:00Z</dcterms:modified>
</cp:coreProperties>
</file>